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8F2" w:rsidRDefault="00A3171E">
      <w:r>
        <w:rPr>
          <w:noProof/>
          <w:lang w:eastAsia="cs-CZ"/>
        </w:rPr>
        <w:drawing>
          <wp:inline distT="0" distB="0" distL="0" distR="0" wp14:anchorId="40699E1E" wp14:editId="1121F67F">
            <wp:extent cx="3362325" cy="352425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171E" w:rsidRDefault="00A3171E">
      <w:r>
        <w:rPr>
          <w:noProof/>
          <w:lang w:eastAsia="cs-CZ"/>
        </w:rPr>
        <w:drawing>
          <wp:inline distT="0" distB="0" distL="0" distR="0" wp14:anchorId="16531998" wp14:editId="37A7690E">
            <wp:extent cx="3352800" cy="435292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17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71E"/>
    <w:rsid w:val="003B68F2"/>
    <w:rsid w:val="00A3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A16EA"/>
  <w15:chartTrackingRefBased/>
  <w15:docId w15:val="{8A6F215E-7D1B-4F01-B340-41DFDD3C8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356A466C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Novakova</dc:creator>
  <cp:keywords/>
  <dc:description/>
  <cp:lastModifiedBy>Jitka Novakova</cp:lastModifiedBy>
  <cp:revision>1</cp:revision>
  <dcterms:created xsi:type="dcterms:W3CDTF">2019-06-07T06:52:00Z</dcterms:created>
  <dcterms:modified xsi:type="dcterms:W3CDTF">2019-06-07T06:54:00Z</dcterms:modified>
</cp:coreProperties>
</file>