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313" w:rsidRDefault="004A1C80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727434" cy="894073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82" cy="894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>
            <wp:extent cx="2806277" cy="3578772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729" cy="358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C80" w:rsidRDefault="004A1C80">
      <w:r>
        <w:rPr>
          <w:noProof/>
          <w:lang w:eastAsia="cs-CZ"/>
        </w:rPr>
        <w:lastRenderedPageBreak/>
        <w:drawing>
          <wp:inline distT="0" distB="0" distL="0" distR="0">
            <wp:extent cx="3426790" cy="4225159"/>
            <wp:effectExtent l="0" t="0" r="254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35" cy="422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cs-CZ"/>
        </w:rPr>
        <w:drawing>
          <wp:inline distT="0" distB="0" distL="0" distR="0">
            <wp:extent cx="2821940" cy="436704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41" cy="43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4A1C80" w:rsidRDefault="004A1C80">
      <w:r>
        <w:rPr>
          <w:noProof/>
          <w:lang w:eastAsia="cs-CZ"/>
        </w:rPr>
        <w:drawing>
          <wp:inline distT="0" distB="0" distL="0" distR="0">
            <wp:extent cx="3105135" cy="3358055"/>
            <wp:effectExtent l="0" t="0" r="63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600" cy="335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C80" w:rsidRDefault="004A1C80"/>
    <w:p w:rsidR="004A1C80" w:rsidRDefault="004A1C80"/>
    <w:p w:rsidR="004A1C80" w:rsidRDefault="004A1C80"/>
    <w:p w:rsidR="004A1C80" w:rsidRDefault="004A1C80"/>
    <w:p w:rsidR="004A1C80" w:rsidRDefault="004A1C80"/>
    <w:p w:rsidR="004A1C80" w:rsidRDefault="008F2254"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03DDBEA9" wp14:editId="6CE81D6D">
            <wp:simplePos x="0" y="0"/>
            <wp:positionH relativeFrom="column">
              <wp:posOffset>-167640</wp:posOffset>
            </wp:positionH>
            <wp:positionV relativeFrom="paragraph">
              <wp:posOffset>1739265</wp:posOffset>
            </wp:positionV>
            <wp:extent cx="3184525" cy="689610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C80">
        <w:rPr>
          <w:noProof/>
          <w:lang w:eastAsia="cs-CZ"/>
        </w:rPr>
        <w:drawing>
          <wp:inline distT="0" distB="0" distL="0" distR="0" wp14:anchorId="64797364" wp14:editId="224CA676">
            <wp:extent cx="3012159" cy="1734207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21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C80" w:rsidRDefault="008F2254">
      <w:r>
        <w:t xml:space="preserve">  </w:t>
      </w:r>
    </w:p>
    <w:p w:rsidR="004A1C80" w:rsidRDefault="004A1C80"/>
    <w:p w:rsidR="004A1C80" w:rsidRDefault="004A1C80"/>
    <w:p w:rsidR="008F2254" w:rsidRDefault="008F2254"/>
    <w:p w:rsidR="008F2254" w:rsidRDefault="008F2254"/>
    <w:p w:rsidR="008F2254" w:rsidRDefault="008F2254"/>
    <w:p w:rsidR="008F2254" w:rsidRDefault="005414BD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2BDDD349" wp14:editId="77FF624B">
            <wp:simplePos x="0" y="0"/>
            <wp:positionH relativeFrom="column">
              <wp:posOffset>3246755</wp:posOffset>
            </wp:positionH>
            <wp:positionV relativeFrom="paragraph">
              <wp:posOffset>20955</wp:posOffset>
            </wp:positionV>
            <wp:extent cx="3310255" cy="2256155"/>
            <wp:effectExtent l="0" t="0" r="4445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254" w:rsidRDefault="008F2254">
      <w:r>
        <w:t xml:space="preserve">                                                                                                 </w:t>
      </w:r>
    </w:p>
    <w:p w:rsidR="008F2254" w:rsidRDefault="008F2254"/>
    <w:p w:rsidR="008F2254" w:rsidRDefault="008F2254"/>
    <w:p w:rsidR="008F2254" w:rsidRDefault="008F2254"/>
    <w:p w:rsidR="008F2254" w:rsidRDefault="008F2254"/>
    <w:p w:rsidR="008F2254" w:rsidRDefault="008F2254"/>
    <w:p w:rsidR="008F2254" w:rsidRDefault="005414BD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569DF176" wp14:editId="04451842">
            <wp:simplePos x="0" y="0"/>
            <wp:positionH relativeFrom="column">
              <wp:posOffset>3247390</wp:posOffset>
            </wp:positionH>
            <wp:positionV relativeFrom="paragraph">
              <wp:posOffset>264795</wp:posOffset>
            </wp:positionV>
            <wp:extent cx="3279140" cy="2143760"/>
            <wp:effectExtent l="0" t="0" r="0" b="889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254" w:rsidRDefault="008F2254"/>
    <w:p w:rsidR="008F2254" w:rsidRDefault="008F2254"/>
    <w:p w:rsidR="008F2254" w:rsidRDefault="008F2254">
      <w:r>
        <w:t xml:space="preserve">                                                                                                       </w:t>
      </w:r>
    </w:p>
    <w:p w:rsidR="008F2254" w:rsidRDefault="008F2254"/>
    <w:p w:rsidR="008F2254" w:rsidRDefault="008F2254"/>
    <w:p w:rsidR="008F2254" w:rsidRDefault="008F2254"/>
    <w:p w:rsidR="008F2254" w:rsidRDefault="008F2254"/>
    <w:p w:rsidR="008F2254" w:rsidRDefault="008F2254"/>
    <w:p w:rsidR="008F2254" w:rsidRDefault="008F2254">
      <w:r>
        <w:t xml:space="preserve">                                                  </w:t>
      </w:r>
    </w:p>
    <w:p w:rsidR="008F2254" w:rsidRDefault="008F2254"/>
    <w:p w:rsidR="008F2254" w:rsidRDefault="005414BD"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256FA374" wp14:editId="46DE5562">
            <wp:simplePos x="0" y="0"/>
            <wp:positionH relativeFrom="column">
              <wp:posOffset>-95250</wp:posOffset>
            </wp:positionH>
            <wp:positionV relativeFrom="paragraph">
              <wp:posOffset>6652260</wp:posOffset>
            </wp:positionV>
            <wp:extent cx="3282950" cy="2616835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6FA78C2B" wp14:editId="09B95146">
            <wp:simplePos x="0" y="0"/>
            <wp:positionH relativeFrom="column">
              <wp:posOffset>3656483</wp:posOffset>
            </wp:positionH>
            <wp:positionV relativeFrom="paragraph">
              <wp:posOffset>3025622</wp:posOffset>
            </wp:positionV>
            <wp:extent cx="3143885" cy="4051300"/>
            <wp:effectExtent l="0" t="0" r="0" b="635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254">
        <w:rPr>
          <w:noProof/>
          <w:lang w:eastAsia="cs-CZ"/>
        </w:rPr>
        <w:drawing>
          <wp:inline distT="0" distB="0" distL="0" distR="0" wp14:anchorId="2B30922F" wp14:editId="0164DAD6">
            <wp:extent cx="3191600" cy="6653040"/>
            <wp:effectExtent l="0" t="0" r="889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600" cy="665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254">
        <w:t xml:space="preserve">  </w:t>
      </w:r>
      <w:bookmarkStart w:id="0" w:name="_GoBack"/>
      <w:bookmarkEnd w:id="0"/>
    </w:p>
    <w:sectPr w:rsidR="008F2254" w:rsidSect="004A1C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C80"/>
    <w:rsid w:val="00492FF9"/>
    <w:rsid w:val="004A1C80"/>
    <w:rsid w:val="005414BD"/>
    <w:rsid w:val="007C308E"/>
    <w:rsid w:val="008358DD"/>
    <w:rsid w:val="008F2254"/>
    <w:rsid w:val="00E456B5"/>
    <w:rsid w:val="00ED2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A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1C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A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1C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597FC431</Template>
  <TotalTime>1</TotalTime>
  <Pages>4</Pages>
  <Words>45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novakova</dc:creator>
  <cp:lastModifiedBy>novakova</cp:lastModifiedBy>
  <cp:revision>2</cp:revision>
  <dcterms:created xsi:type="dcterms:W3CDTF">2018-01-08T09:28:00Z</dcterms:created>
  <dcterms:modified xsi:type="dcterms:W3CDTF">2018-01-08T09:28:00Z</dcterms:modified>
</cp:coreProperties>
</file>