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13" w:rsidRDefault="00495B5B">
      <w:r>
        <w:rPr>
          <w:noProof/>
          <w:lang w:eastAsia="cs-CZ"/>
        </w:rPr>
        <w:drawing>
          <wp:inline distT="0" distB="0" distL="0" distR="0">
            <wp:extent cx="4206402" cy="461962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56" cy="46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B" w:rsidRDefault="00495B5B">
      <w:r>
        <w:rPr>
          <w:noProof/>
          <w:lang w:eastAsia="cs-CZ"/>
        </w:rPr>
        <w:drawing>
          <wp:inline distT="0" distB="0" distL="0" distR="0">
            <wp:extent cx="4743450" cy="240274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48" cy="24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B" w:rsidRDefault="00495B5B"/>
    <w:p w:rsidR="00495B5B" w:rsidRDefault="00495B5B"/>
    <w:p w:rsidR="00495B5B" w:rsidRDefault="00495B5B"/>
    <w:p w:rsidR="00495B5B" w:rsidRDefault="00495B5B"/>
    <w:p w:rsidR="00495B5B" w:rsidRDefault="00495B5B"/>
    <w:p w:rsidR="00495B5B" w:rsidRDefault="00495B5B">
      <w:r>
        <w:rPr>
          <w:noProof/>
          <w:lang w:eastAsia="cs-CZ"/>
        </w:rPr>
        <w:lastRenderedPageBreak/>
        <w:drawing>
          <wp:inline distT="0" distB="0" distL="0" distR="0">
            <wp:extent cx="4010708" cy="4238625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69" cy="42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B" w:rsidRDefault="00495B5B">
      <w:r>
        <w:rPr>
          <w:noProof/>
          <w:lang w:eastAsia="cs-CZ"/>
        </w:rPr>
        <w:drawing>
          <wp:inline distT="0" distB="0" distL="0" distR="0">
            <wp:extent cx="4057650" cy="2073670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57" cy="20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B" w:rsidRDefault="00495B5B"/>
    <w:p w:rsidR="00495B5B" w:rsidRDefault="00495B5B">
      <w:r>
        <w:rPr>
          <w:noProof/>
          <w:lang w:eastAsia="cs-CZ"/>
        </w:rPr>
        <w:lastRenderedPageBreak/>
        <w:drawing>
          <wp:inline distT="0" distB="0" distL="0" distR="0">
            <wp:extent cx="4503112" cy="50387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23" cy="50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B" w:rsidRDefault="00495B5B">
      <w:r>
        <w:rPr>
          <w:noProof/>
          <w:lang w:eastAsia="cs-CZ"/>
        </w:rPr>
        <w:drawing>
          <wp:inline distT="0" distB="0" distL="0" distR="0">
            <wp:extent cx="4505325" cy="2112222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36" cy="21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B" w:rsidRDefault="00495B5B"/>
    <w:p w:rsidR="00495B5B" w:rsidRDefault="00495B5B">
      <w:r>
        <w:rPr>
          <w:noProof/>
          <w:lang w:eastAsia="cs-CZ"/>
        </w:rPr>
        <w:lastRenderedPageBreak/>
        <w:drawing>
          <wp:inline distT="0" distB="0" distL="0" distR="0">
            <wp:extent cx="4670658" cy="4914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91" cy="49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5B" w:rsidRDefault="00495B5B">
      <w:bookmarkStart w:id="0" w:name="_GoBack"/>
      <w:r>
        <w:rPr>
          <w:noProof/>
          <w:lang w:eastAsia="cs-CZ"/>
        </w:rPr>
        <w:drawing>
          <wp:inline distT="0" distB="0" distL="0" distR="0">
            <wp:extent cx="4819650" cy="230898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7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5B5B" w:rsidRDefault="00495B5B"/>
    <w:sectPr w:rsidR="00495B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5B"/>
    <w:rsid w:val="00492FF9"/>
    <w:rsid w:val="00495B5B"/>
    <w:rsid w:val="007C308E"/>
    <w:rsid w:val="008358DD"/>
    <w:rsid w:val="00E456B5"/>
    <w:rsid w:val="00ED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5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5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2DAFC544</Template>
  <TotalTime>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novakova</dc:creator>
  <cp:lastModifiedBy>novakova</cp:lastModifiedBy>
  <cp:revision>1</cp:revision>
  <dcterms:created xsi:type="dcterms:W3CDTF">2017-10-02T12:24:00Z</dcterms:created>
  <dcterms:modified xsi:type="dcterms:W3CDTF">2017-10-02T12:28:00Z</dcterms:modified>
</cp:coreProperties>
</file>