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3" w:rsidRDefault="00F25058">
      <w:r>
        <w:rPr>
          <w:noProof/>
          <w:lang w:eastAsia="cs-CZ"/>
        </w:rPr>
        <w:drawing>
          <wp:inline distT="0" distB="0" distL="0" distR="0">
            <wp:extent cx="5760720" cy="8490402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9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0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058"/>
    <w:rsid w:val="00492FF9"/>
    <w:rsid w:val="007C308E"/>
    <w:rsid w:val="008358DD"/>
    <w:rsid w:val="00E456B5"/>
    <w:rsid w:val="00F2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1C11104D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1</cp:revision>
  <dcterms:created xsi:type="dcterms:W3CDTF">2016-01-28T09:47:00Z</dcterms:created>
  <dcterms:modified xsi:type="dcterms:W3CDTF">2016-01-28T09:47:00Z</dcterms:modified>
</cp:coreProperties>
</file>